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36D" w:rsidRPr="00A5554B" w:rsidRDefault="0097536D" w:rsidP="00D0511C">
      <w:pPr>
        <w:pStyle w:val="1"/>
        <w:ind w:left="6444" w:firstLine="636"/>
        <w:jc w:val="right"/>
        <w:rPr>
          <w:iCs/>
        </w:rPr>
      </w:pPr>
      <w:r>
        <w:rPr>
          <w:iCs/>
        </w:rPr>
        <w:t>Приложение 2</w:t>
      </w:r>
    </w:p>
    <w:p w:rsidR="0097536D" w:rsidRPr="00A5554B" w:rsidRDefault="0097536D" w:rsidP="00D0511C">
      <w:pPr>
        <w:pStyle w:val="1"/>
        <w:jc w:val="right"/>
        <w:rPr>
          <w:iCs/>
        </w:rPr>
      </w:pPr>
      <w:r>
        <w:rPr>
          <w:iCs/>
        </w:rPr>
        <w:t>к приказу  отдела образования</w:t>
      </w:r>
    </w:p>
    <w:p w:rsidR="0097536D" w:rsidRPr="00A5554B" w:rsidRDefault="0097536D" w:rsidP="00D0511C">
      <w:pPr>
        <w:pStyle w:val="1"/>
        <w:rPr>
          <w:iCs/>
        </w:rPr>
      </w:pPr>
      <w:r>
        <w:rPr>
          <w:iCs/>
        </w:rPr>
        <w:t xml:space="preserve">                                                                                                                                                            </w:t>
      </w:r>
      <w:r w:rsidRPr="00A5554B">
        <w:rPr>
          <w:iCs/>
        </w:rPr>
        <w:t>от</w:t>
      </w:r>
      <w:r>
        <w:rPr>
          <w:iCs/>
        </w:rPr>
        <w:t xml:space="preserve">  21.10.2014              №  620       </w:t>
      </w:r>
    </w:p>
    <w:p w:rsidR="0097536D" w:rsidRDefault="0097536D" w:rsidP="00D0511C">
      <w:pPr>
        <w:jc w:val="center"/>
        <w:rPr>
          <w:b/>
          <w:sz w:val="28"/>
          <w:szCs w:val="28"/>
        </w:rPr>
      </w:pPr>
    </w:p>
    <w:p w:rsidR="0097536D" w:rsidRDefault="0097536D" w:rsidP="00D0511C">
      <w:pPr>
        <w:jc w:val="center"/>
        <w:rPr>
          <w:b/>
          <w:sz w:val="28"/>
          <w:szCs w:val="28"/>
        </w:rPr>
      </w:pPr>
    </w:p>
    <w:p w:rsidR="0097536D" w:rsidRDefault="0097536D" w:rsidP="00D0511C">
      <w:pPr>
        <w:jc w:val="center"/>
        <w:rPr>
          <w:b/>
          <w:sz w:val="28"/>
          <w:szCs w:val="28"/>
        </w:rPr>
      </w:pPr>
      <w:r w:rsidRPr="00BF41C9">
        <w:rPr>
          <w:b/>
          <w:sz w:val="28"/>
          <w:szCs w:val="28"/>
        </w:rPr>
        <w:t xml:space="preserve">Базовые площадки по сдаче Всероссийского </w:t>
      </w:r>
    </w:p>
    <w:p w:rsidR="0097536D" w:rsidRPr="00BF41C9" w:rsidRDefault="0097536D" w:rsidP="00D0511C">
      <w:pPr>
        <w:jc w:val="center"/>
        <w:rPr>
          <w:b/>
          <w:sz w:val="28"/>
          <w:szCs w:val="28"/>
        </w:rPr>
      </w:pPr>
      <w:r w:rsidRPr="00BF41C9">
        <w:rPr>
          <w:b/>
          <w:sz w:val="28"/>
          <w:szCs w:val="28"/>
        </w:rPr>
        <w:t>физкультурно-спортивного комплекса «Готов к труду и обороне»</w:t>
      </w:r>
    </w:p>
    <w:p w:rsidR="0097536D" w:rsidRPr="00BF41C9" w:rsidRDefault="0097536D" w:rsidP="00D0511C">
      <w:pPr>
        <w:jc w:val="center"/>
        <w:rPr>
          <w:b/>
          <w:sz w:val="28"/>
          <w:szCs w:val="28"/>
        </w:rPr>
      </w:pPr>
      <w:r w:rsidRPr="00BF41C9">
        <w:rPr>
          <w:b/>
          <w:sz w:val="28"/>
          <w:szCs w:val="28"/>
        </w:rPr>
        <w:t xml:space="preserve"> в общеобразовательных учреждениях Кировского и Московского районов</w:t>
      </w:r>
    </w:p>
    <w:p w:rsidR="0097536D" w:rsidRPr="00BF41C9" w:rsidRDefault="0097536D" w:rsidP="00D0511C">
      <w:pPr>
        <w:jc w:val="center"/>
        <w:rPr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7229"/>
        <w:gridCol w:w="2694"/>
      </w:tblGrid>
      <w:tr w:rsidR="0097536D" w:rsidRPr="00BF41C9" w:rsidTr="0021210B">
        <w:tc>
          <w:tcPr>
            <w:tcW w:w="817" w:type="dxa"/>
          </w:tcPr>
          <w:p w:rsidR="0097536D" w:rsidRPr="00BF41C9" w:rsidRDefault="0097536D" w:rsidP="00743064">
            <w:pPr>
              <w:jc w:val="center"/>
              <w:rPr>
                <w:b/>
                <w:sz w:val="28"/>
                <w:szCs w:val="28"/>
              </w:rPr>
            </w:pPr>
            <w:r w:rsidRPr="00BF41C9">
              <w:rPr>
                <w:sz w:val="28"/>
                <w:szCs w:val="28"/>
              </w:rPr>
              <w:br w:type="page"/>
            </w:r>
            <w:r w:rsidRPr="00BF41C9">
              <w:rPr>
                <w:b/>
                <w:sz w:val="28"/>
                <w:szCs w:val="28"/>
              </w:rPr>
              <w:t>№</w:t>
            </w:r>
          </w:p>
          <w:p w:rsidR="0097536D" w:rsidRPr="00BF41C9" w:rsidRDefault="0097536D" w:rsidP="00743064">
            <w:pPr>
              <w:jc w:val="center"/>
              <w:rPr>
                <w:b/>
                <w:sz w:val="28"/>
                <w:szCs w:val="28"/>
              </w:rPr>
            </w:pPr>
            <w:r w:rsidRPr="00BF41C9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7229" w:type="dxa"/>
          </w:tcPr>
          <w:p w:rsidR="0097536D" w:rsidRPr="00BF41C9" w:rsidRDefault="0097536D" w:rsidP="00743064">
            <w:pPr>
              <w:jc w:val="center"/>
              <w:rPr>
                <w:b/>
                <w:sz w:val="28"/>
                <w:szCs w:val="28"/>
              </w:rPr>
            </w:pPr>
            <w:r w:rsidRPr="00BF41C9">
              <w:rPr>
                <w:b/>
                <w:sz w:val="28"/>
                <w:szCs w:val="28"/>
              </w:rPr>
              <w:t>Базовые площадки</w:t>
            </w:r>
          </w:p>
        </w:tc>
        <w:tc>
          <w:tcPr>
            <w:tcW w:w="2694" w:type="dxa"/>
          </w:tcPr>
          <w:p w:rsidR="0097536D" w:rsidRPr="00BF41C9" w:rsidRDefault="0097536D" w:rsidP="00BF41C9">
            <w:pPr>
              <w:jc w:val="center"/>
              <w:rPr>
                <w:b/>
                <w:sz w:val="28"/>
                <w:szCs w:val="28"/>
              </w:rPr>
            </w:pPr>
            <w:r w:rsidRPr="00BF41C9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Pr="000F0DA0" w:rsidRDefault="0097536D" w:rsidP="00743064">
            <w:pPr>
              <w:rPr>
                <w:b/>
                <w:sz w:val="28"/>
                <w:szCs w:val="28"/>
              </w:rPr>
            </w:pPr>
            <w:r w:rsidRPr="000F0DA0">
              <w:rPr>
                <w:b/>
                <w:sz w:val="28"/>
                <w:szCs w:val="28"/>
              </w:rPr>
              <w:t>Школа №8</w:t>
            </w:r>
          </w:p>
          <w:p w:rsidR="0097536D" w:rsidRPr="00BF41C9" w:rsidRDefault="0097536D" w:rsidP="00D76D62">
            <w:pPr>
              <w:rPr>
                <w:sz w:val="28"/>
                <w:szCs w:val="28"/>
              </w:rPr>
            </w:pPr>
            <w:r w:rsidRPr="00BF41C9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школа 32,8</w:t>
            </w:r>
            <w:r w:rsidRPr="00BF41C9">
              <w:rPr>
                <w:sz w:val="28"/>
                <w:szCs w:val="28"/>
              </w:rPr>
              <w:t>1, гимназия №15)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Исмагилов А.М.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Pr="000F0DA0" w:rsidRDefault="0097536D" w:rsidP="00BF41C9">
            <w:pPr>
              <w:rPr>
                <w:b/>
                <w:sz w:val="28"/>
                <w:szCs w:val="28"/>
              </w:rPr>
            </w:pPr>
            <w:r w:rsidRPr="000F0DA0">
              <w:rPr>
                <w:b/>
                <w:sz w:val="28"/>
                <w:szCs w:val="28"/>
              </w:rPr>
              <w:t>Школа №70</w:t>
            </w:r>
          </w:p>
          <w:p w:rsidR="0097536D" w:rsidRPr="00BF41C9" w:rsidRDefault="0097536D" w:rsidP="000F0DA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Pr="00BF41C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подгруппа    </w:t>
            </w:r>
            <w:r w:rsidRPr="00BF41C9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школа №67</w:t>
            </w:r>
            <w:r w:rsidRPr="00BF41C9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135,137</w:t>
            </w:r>
            <w:r w:rsidRPr="00BF41C9">
              <w:rPr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Власова А.В.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Pr="000F0DA0" w:rsidRDefault="0097536D" w:rsidP="00743064">
            <w:pPr>
              <w:rPr>
                <w:b/>
                <w:sz w:val="28"/>
                <w:szCs w:val="28"/>
              </w:rPr>
            </w:pPr>
            <w:r w:rsidRPr="000F0DA0">
              <w:rPr>
                <w:b/>
                <w:sz w:val="28"/>
                <w:szCs w:val="28"/>
              </w:rPr>
              <w:t>Школа №70</w:t>
            </w:r>
          </w:p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II </w:t>
            </w:r>
            <w:r>
              <w:rPr>
                <w:sz w:val="28"/>
                <w:szCs w:val="28"/>
              </w:rPr>
              <w:t>подгруппа    (гимназия №3,4,50)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Власова А.В.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Pr="00DB45D9" w:rsidRDefault="0097536D" w:rsidP="00743064">
            <w:pPr>
              <w:rPr>
                <w:b/>
                <w:sz w:val="28"/>
                <w:szCs w:val="28"/>
              </w:rPr>
            </w:pPr>
            <w:r w:rsidRPr="00DB45D9">
              <w:rPr>
                <w:b/>
                <w:sz w:val="28"/>
                <w:szCs w:val="28"/>
              </w:rPr>
              <w:t>Гимназия –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B45D9">
              <w:rPr>
                <w:b/>
                <w:sz w:val="28"/>
                <w:szCs w:val="28"/>
              </w:rPr>
              <w:t>интернат №4</w:t>
            </w:r>
          </w:p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 №12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Нугаева Р.Р.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Default="0097536D" w:rsidP="00743064">
            <w:pPr>
              <w:rPr>
                <w:b/>
                <w:sz w:val="28"/>
                <w:szCs w:val="28"/>
              </w:rPr>
            </w:pPr>
            <w:r w:rsidRPr="00DB45D9">
              <w:rPr>
                <w:b/>
                <w:sz w:val="28"/>
                <w:szCs w:val="28"/>
              </w:rPr>
              <w:t>Гимназия №152</w:t>
            </w:r>
          </w:p>
          <w:p w:rsidR="0097536D" w:rsidRPr="00DB45D9" w:rsidRDefault="0097536D" w:rsidP="00743064">
            <w:pPr>
              <w:rPr>
                <w:sz w:val="28"/>
                <w:szCs w:val="28"/>
              </w:rPr>
            </w:pPr>
            <w:r w:rsidRPr="00DB45D9">
              <w:rPr>
                <w:sz w:val="28"/>
                <w:szCs w:val="28"/>
              </w:rPr>
              <w:t>Школа №57,151,153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Цветова Г.Ф.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Pr="000F0DA0" w:rsidRDefault="0097536D" w:rsidP="00DB45D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Школа №34</w:t>
            </w:r>
          </w:p>
          <w:p w:rsidR="0097536D" w:rsidRPr="00BF41C9" w:rsidRDefault="0097536D" w:rsidP="00DB45D9">
            <w:pPr>
              <w:rPr>
                <w:sz w:val="28"/>
                <w:szCs w:val="28"/>
              </w:rPr>
            </w:pPr>
            <w:r w:rsidRPr="00BF41C9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школа №20,64,55</w:t>
            </w:r>
            <w:r w:rsidRPr="00BF41C9">
              <w:rPr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Багаутдинов И.З.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Pr="000F0DA0" w:rsidRDefault="0097536D" w:rsidP="00DB45D9">
            <w:pPr>
              <w:rPr>
                <w:b/>
                <w:sz w:val="28"/>
                <w:szCs w:val="28"/>
              </w:rPr>
            </w:pPr>
            <w:r w:rsidRPr="000F0DA0">
              <w:rPr>
                <w:b/>
                <w:sz w:val="28"/>
                <w:szCs w:val="28"/>
              </w:rPr>
              <w:t>Школа №</w:t>
            </w:r>
            <w:r>
              <w:rPr>
                <w:b/>
                <w:sz w:val="28"/>
                <w:szCs w:val="28"/>
              </w:rPr>
              <w:t>87</w:t>
            </w:r>
          </w:p>
          <w:p w:rsidR="0097536D" w:rsidRPr="00BF41C9" w:rsidRDefault="0097536D" w:rsidP="00DB45D9">
            <w:pPr>
              <w:rPr>
                <w:sz w:val="28"/>
                <w:szCs w:val="28"/>
              </w:rPr>
            </w:pPr>
            <w:r w:rsidRPr="00BF41C9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школа №65,</w:t>
            </w:r>
            <w:r w:rsidRPr="00BF41C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20</w:t>
            </w:r>
            <w:r w:rsidRPr="00BF41C9">
              <w:rPr>
                <w:sz w:val="28"/>
                <w:szCs w:val="28"/>
              </w:rPr>
              <w:t>, гимназия №</w:t>
            </w:r>
            <w:r>
              <w:rPr>
                <w:sz w:val="28"/>
                <w:szCs w:val="28"/>
              </w:rPr>
              <w:t>9</w:t>
            </w:r>
            <w:r w:rsidRPr="00BF41C9">
              <w:rPr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Киндеров Ю.Д.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Pr="000F0DA0" w:rsidRDefault="0097536D" w:rsidP="00DB45D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Школа №130</w:t>
            </w:r>
          </w:p>
          <w:p w:rsidR="0097536D" w:rsidRPr="00BF41C9" w:rsidRDefault="0097536D" w:rsidP="00DB45D9">
            <w:pPr>
              <w:rPr>
                <w:sz w:val="28"/>
                <w:szCs w:val="28"/>
              </w:rPr>
            </w:pPr>
            <w:r w:rsidRPr="00BF41C9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школа №66,92</w:t>
            </w:r>
            <w:r w:rsidRPr="00BF41C9">
              <w:rPr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Васильев А.А.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Default="0097536D" w:rsidP="00DB45D9">
            <w:pPr>
              <w:rPr>
                <w:b/>
                <w:sz w:val="28"/>
                <w:szCs w:val="28"/>
              </w:rPr>
            </w:pPr>
            <w:r w:rsidRPr="00DB45D9">
              <w:rPr>
                <w:b/>
                <w:sz w:val="28"/>
                <w:szCs w:val="28"/>
              </w:rPr>
              <w:t>Гимнази</w:t>
            </w:r>
            <w:r>
              <w:rPr>
                <w:b/>
                <w:sz w:val="28"/>
                <w:szCs w:val="28"/>
              </w:rPr>
              <w:t>я №2</w:t>
            </w:r>
          </w:p>
          <w:p w:rsidR="0097536D" w:rsidRDefault="0097536D" w:rsidP="00DB45D9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 №17, лицей-интернат №2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Б.Г.</w:t>
            </w:r>
            <w:bookmarkStart w:id="0" w:name="_GoBack"/>
            <w:bookmarkEnd w:id="0"/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Default="0097536D" w:rsidP="00DB45D9">
            <w:pPr>
              <w:rPr>
                <w:b/>
                <w:sz w:val="28"/>
                <w:szCs w:val="28"/>
              </w:rPr>
            </w:pPr>
            <w:r w:rsidRPr="00DB45D9">
              <w:rPr>
                <w:b/>
                <w:sz w:val="28"/>
                <w:szCs w:val="28"/>
              </w:rPr>
              <w:t>Гимнази</w:t>
            </w:r>
            <w:r>
              <w:rPr>
                <w:b/>
                <w:sz w:val="28"/>
                <w:szCs w:val="28"/>
              </w:rPr>
              <w:t>я №94</w:t>
            </w:r>
          </w:p>
          <w:p w:rsidR="0097536D" w:rsidRDefault="0097536D" w:rsidP="00DB45D9">
            <w:pPr>
              <w:rPr>
                <w:b/>
                <w:sz w:val="28"/>
                <w:szCs w:val="28"/>
              </w:rPr>
            </w:pPr>
            <w:r w:rsidRPr="00DB45D9">
              <w:rPr>
                <w:sz w:val="28"/>
                <w:szCs w:val="28"/>
              </w:rPr>
              <w:t xml:space="preserve">Школа </w:t>
            </w:r>
            <w:r>
              <w:rPr>
                <w:sz w:val="28"/>
                <w:szCs w:val="28"/>
              </w:rPr>
              <w:t>№99,133, гимназия №75</w:t>
            </w:r>
          </w:p>
        </w:tc>
        <w:tc>
          <w:tcPr>
            <w:tcW w:w="2694" w:type="dxa"/>
          </w:tcPr>
          <w:p w:rsidR="0097536D" w:rsidRPr="00BF41C9" w:rsidRDefault="0097536D" w:rsidP="00AE52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Баландин И.В.</w:t>
            </w:r>
          </w:p>
        </w:tc>
      </w:tr>
      <w:tr w:rsidR="0097536D" w:rsidRPr="00BF41C9" w:rsidTr="0021210B">
        <w:tc>
          <w:tcPr>
            <w:tcW w:w="817" w:type="dxa"/>
          </w:tcPr>
          <w:p w:rsidR="0097536D" w:rsidRPr="00BF41C9" w:rsidRDefault="0097536D" w:rsidP="00D0511C">
            <w:pPr>
              <w:numPr>
                <w:ilvl w:val="0"/>
                <w:numId w:val="1"/>
              </w:numPr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229" w:type="dxa"/>
          </w:tcPr>
          <w:p w:rsidR="0097536D" w:rsidRDefault="0097536D" w:rsidP="00DB45D9">
            <w:pPr>
              <w:rPr>
                <w:b/>
                <w:sz w:val="28"/>
                <w:szCs w:val="28"/>
              </w:rPr>
            </w:pPr>
            <w:r w:rsidRPr="00DB45D9">
              <w:rPr>
                <w:b/>
                <w:sz w:val="28"/>
                <w:szCs w:val="28"/>
              </w:rPr>
              <w:t>Гимнази</w:t>
            </w:r>
            <w:r>
              <w:rPr>
                <w:b/>
                <w:sz w:val="28"/>
                <w:szCs w:val="28"/>
              </w:rPr>
              <w:t>я №122</w:t>
            </w:r>
          </w:p>
          <w:p w:rsidR="0097536D" w:rsidRPr="00DB45D9" w:rsidRDefault="0097536D" w:rsidP="00DB45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Гимназия №102</w:t>
            </w:r>
          </w:p>
        </w:tc>
        <w:tc>
          <w:tcPr>
            <w:tcW w:w="2694" w:type="dxa"/>
          </w:tcPr>
          <w:p w:rsidR="0097536D" w:rsidRPr="00BF41C9" w:rsidRDefault="0097536D" w:rsidP="007430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Вальтонов В.Н.</w:t>
            </w:r>
          </w:p>
        </w:tc>
      </w:tr>
    </w:tbl>
    <w:p w:rsidR="0097536D" w:rsidRDefault="0097536D">
      <w:pPr>
        <w:rPr>
          <w:sz w:val="28"/>
          <w:szCs w:val="28"/>
        </w:rPr>
      </w:pPr>
    </w:p>
    <w:p w:rsidR="0097536D" w:rsidRDefault="0097536D">
      <w:pPr>
        <w:rPr>
          <w:sz w:val="28"/>
          <w:szCs w:val="28"/>
        </w:rPr>
      </w:pPr>
    </w:p>
    <w:p w:rsidR="0097536D" w:rsidRPr="0021210B" w:rsidRDefault="0097536D">
      <w:pPr>
        <w:rPr>
          <w:b/>
          <w:sz w:val="28"/>
          <w:szCs w:val="28"/>
        </w:rPr>
      </w:pPr>
      <w:r w:rsidRPr="0021210B">
        <w:rPr>
          <w:b/>
          <w:sz w:val="28"/>
          <w:szCs w:val="28"/>
        </w:rPr>
        <w:t>Начальник отдела</w:t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</w:r>
      <w:r w:rsidRPr="0021210B">
        <w:rPr>
          <w:b/>
          <w:sz w:val="28"/>
          <w:szCs w:val="28"/>
        </w:rPr>
        <w:tab/>
        <w:t>Е.Б.Буслаева</w:t>
      </w:r>
    </w:p>
    <w:sectPr w:rsidR="0097536D" w:rsidRPr="0021210B" w:rsidSect="0021210B">
      <w:pgSz w:w="11906" w:h="16838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2863"/>
    <w:multiLevelType w:val="hybridMultilevel"/>
    <w:tmpl w:val="13EC97FC"/>
    <w:lvl w:ilvl="0" w:tplc="A2C29D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6511"/>
    <w:rsid w:val="000817ED"/>
    <w:rsid w:val="000F0DA0"/>
    <w:rsid w:val="0021210B"/>
    <w:rsid w:val="00351F8F"/>
    <w:rsid w:val="004B3A45"/>
    <w:rsid w:val="00506E87"/>
    <w:rsid w:val="00706511"/>
    <w:rsid w:val="00743064"/>
    <w:rsid w:val="0097536D"/>
    <w:rsid w:val="00A5554B"/>
    <w:rsid w:val="00A70D9C"/>
    <w:rsid w:val="00AE5208"/>
    <w:rsid w:val="00B835D7"/>
    <w:rsid w:val="00BF41C9"/>
    <w:rsid w:val="00C74A82"/>
    <w:rsid w:val="00D0511C"/>
    <w:rsid w:val="00D1690F"/>
    <w:rsid w:val="00D76D62"/>
    <w:rsid w:val="00DB45D9"/>
    <w:rsid w:val="00EE0D3D"/>
    <w:rsid w:val="00F13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11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Обычный1"/>
    <w:uiPriority w:val="99"/>
    <w:rsid w:val="00D0511C"/>
    <w:pPr>
      <w:widowControl w:val="0"/>
      <w:snapToGrid w:val="0"/>
      <w:ind w:firstLine="340"/>
      <w:jc w:val="both"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160</Words>
  <Characters>915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</dc:title>
  <dc:subject/>
  <dc:creator>1</dc:creator>
  <cp:keywords/>
  <dc:description/>
  <cp:lastModifiedBy>www.PHILka.RU</cp:lastModifiedBy>
  <cp:revision>2</cp:revision>
  <dcterms:created xsi:type="dcterms:W3CDTF">2014-10-31T15:31:00Z</dcterms:created>
  <dcterms:modified xsi:type="dcterms:W3CDTF">2014-10-31T15:31:00Z</dcterms:modified>
</cp:coreProperties>
</file>